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D81" w:rsidRDefault="00342D81" w:rsidP="009D6F8F">
      <w:pPr>
        <w:jc w:val="center"/>
      </w:pPr>
      <w:r>
        <w:t>SUN COUNTRY AIRLINES AGT COMMISSION TRACKING FORM</w:t>
      </w:r>
    </w:p>
    <w:p w:rsidR="00342D81" w:rsidRDefault="00342D81">
      <w:r>
        <w:t>AGENT COMMISSION TRACKING  FORM  TO SUBMIT FOR YOUR SUN COUNTRY VACATIONS BOOKINGS</w:t>
      </w:r>
    </w:p>
    <w:p w:rsidR="00342D81" w:rsidRDefault="00342D81">
      <w:r>
        <w:t>Please attach a copy of the confirmation you received via email to this report otherwise commission will not be paid.  5% commission is paid on the package base price.</w:t>
      </w:r>
    </w:p>
    <w:p w:rsidR="00342D81" w:rsidRDefault="00342D81"/>
    <w:p w:rsidR="00342D81" w:rsidRDefault="00342D81">
      <w:r>
        <w:t>MONTH:</w:t>
      </w:r>
    </w:p>
    <w:p w:rsidR="00342D81" w:rsidRDefault="00342D81">
      <w:r>
        <w:t>AGENCY NAME:</w:t>
      </w:r>
    </w:p>
    <w:p w:rsidR="00342D81" w:rsidRDefault="00342D81">
      <w:r>
        <w:t>Arc #</w:t>
      </w:r>
    </w:p>
    <w:p w:rsidR="00342D81" w:rsidRDefault="00342D81">
      <w:r>
        <w:t>AGENCY PHONE:</w:t>
      </w:r>
    </w:p>
    <w:p w:rsidR="00342D81" w:rsidRDefault="00342D81">
      <w:r>
        <w:t>AGENT NAME:</w:t>
      </w:r>
    </w:p>
    <w:p w:rsidR="00342D81" w:rsidRDefault="00342D81">
      <w:r>
        <w:t>EMAIL ADDRESS:</w:t>
      </w:r>
    </w:p>
    <w:p w:rsidR="00342D81" w:rsidRDefault="00342D81">
      <w:r>
        <w:t>BOOKING DATE:</w:t>
      </w:r>
    </w:p>
    <w:p w:rsidR="00342D81" w:rsidRDefault="00342D81">
      <w:r>
        <w:t>AIR PNR #</w:t>
      </w:r>
    </w:p>
    <w:p w:rsidR="00342D81" w:rsidRDefault="00342D81">
      <w:r>
        <w:t>PACKAGE CONF #:</w:t>
      </w:r>
    </w:p>
    <w:p w:rsidR="00342D81" w:rsidRDefault="00342D81">
      <w:r>
        <w:t>PASSENGER NAMES:</w:t>
      </w:r>
    </w:p>
    <w:p w:rsidR="00342D81" w:rsidRDefault="00342D81">
      <w:r>
        <w:t>NUMBER OF PASSENGERS:</w:t>
      </w:r>
    </w:p>
    <w:p w:rsidR="00342D81" w:rsidRDefault="00342D81">
      <w:r>
        <w:t>CITY PAIRS:</w:t>
      </w:r>
    </w:p>
    <w:p w:rsidR="00342D81" w:rsidRDefault="00342D81">
      <w:r>
        <w:t>HOTEL NAME BOOKED:</w:t>
      </w:r>
    </w:p>
    <w:p w:rsidR="00342D81" w:rsidRDefault="00342D81">
      <w:r>
        <w:t>DEPARTURE DATE:</w:t>
      </w:r>
    </w:p>
    <w:p w:rsidR="00342D81" w:rsidRDefault="00342D81">
      <w:r>
        <w:t>RETURN DATE:</w:t>
      </w:r>
    </w:p>
    <w:p w:rsidR="00342D81" w:rsidRDefault="00342D81">
      <w:r>
        <w:t>PACKAGE BASE PRICE:</w:t>
      </w:r>
    </w:p>
    <w:p w:rsidR="00342D81" w:rsidRDefault="00342D81">
      <w:r>
        <w:t>TAXES:</w:t>
      </w:r>
    </w:p>
    <w:p w:rsidR="00342D81" w:rsidRDefault="00342D81">
      <w:r>
        <w:t>TOTAL PACKAGE PRICE:</w:t>
      </w:r>
    </w:p>
    <w:p w:rsidR="00342D81" w:rsidRDefault="00342D81"/>
    <w:p w:rsidR="00342D81" w:rsidRDefault="00342D81"/>
    <w:p w:rsidR="00342D81" w:rsidRDefault="00342D81"/>
    <w:sectPr w:rsidR="00342D81" w:rsidSect="00FB44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fullPage" w:percent="79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6F8F"/>
    <w:rsid w:val="002F1959"/>
    <w:rsid w:val="00342D81"/>
    <w:rsid w:val="009D6F8F"/>
    <w:rsid w:val="00AB26EE"/>
    <w:rsid w:val="00F361BF"/>
    <w:rsid w:val="00FB4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41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83</Words>
  <Characters>476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 COUNTRY AIRLINES AGT COMMISSION TRACKING FORM</dc:title>
  <dc:subject/>
  <dc:creator>Bstern</dc:creator>
  <cp:keywords/>
  <dc:description/>
  <cp:lastModifiedBy>Robert A. Buchanan</cp:lastModifiedBy>
  <cp:revision>2</cp:revision>
  <dcterms:created xsi:type="dcterms:W3CDTF">2011-03-25T14:09:00Z</dcterms:created>
  <dcterms:modified xsi:type="dcterms:W3CDTF">2011-03-25T14:09:00Z</dcterms:modified>
</cp:coreProperties>
</file>